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36AF" w:rsidRDefault="003A36AF" w:rsidP="003A36AF">
      <w:pPr>
        <w:rPr>
          <w:rFonts w:ascii="Times New Roman" w:hAnsi="Times New Roman"/>
          <w:sz w:val="20"/>
          <w:szCs w:val="28"/>
        </w:rPr>
      </w:pPr>
      <w:r w:rsidRPr="00535982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2F00EB" wp14:editId="3E4323CB">
                <wp:simplePos x="0" y="0"/>
                <wp:positionH relativeFrom="column">
                  <wp:posOffset>1280160</wp:posOffset>
                </wp:positionH>
                <wp:positionV relativeFrom="paragraph">
                  <wp:posOffset>-828675</wp:posOffset>
                </wp:positionV>
                <wp:extent cx="3952875" cy="10763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36AF" w:rsidRPr="00EC514A" w:rsidRDefault="003A36AF" w:rsidP="003A36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r w:rsidRPr="00EC514A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Universidade Federal do Maranhão</w:t>
                            </w:r>
                          </w:p>
                          <w:p w:rsidR="003A36AF" w:rsidRPr="00EC514A" w:rsidRDefault="003A36AF" w:rsidP="003A36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r w:rsidRPr="00EC514A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Centro de Ciências Biológicas e da Saúde</w:t>
                            </w:r>
                          </w:p>
                          <w:p w:rsidR="003A36AF" w:rsidRPr="00EC514A" w:rsidRDefault="003A36AF" w:rsidP="003A36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r w:rsidRPr="00EC514A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Departamento de Oceanografia e Limnologia</w:t>
                            </w:r>
                          </w:p>
                          <w:p w:rsidR="003A36AF" w:rsidRPr="00EC514A" w:rsidRDefault="003A36AF" w:rsidP="003A36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r w:rsidRPr="00EC514A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Coordenação do Curso de Oceanografia Bacharelado</w:t>
                            </w:r>
                          </w:p>
                          <w:p w:rsidR="003A36AF" w:rsidRPr="00EC514A" w:rsidRDefault="003A36AF" w:rsidP="003A36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r w:rsidRPr="00EC514A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E-mail: oceanografia@ufma.br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2F00E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0.8pt;margin-top:-65.25pt;width:311.25pt;height:8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AMuAIAAME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" filled="f" stroked="f">
                <v:textbox>
                  <w:txbxContent>
                    <w:p w:rsidR="003A36AF" w:rsidRPr="00EC514A" w:rsidRDefault="003A36AF" w:rsidP="003A36AF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r w:rsidRPr="00EC514A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Universidade Federal do Maranhão</w:t>
                      </w:r>
                    </w:p>
                    <w:p w:rsidR="003A36AF" w:rsidRPr="00EC514A" w:rsidRDefault="003A36AF" w:rsidP="003A36AF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r w:rsidRPr="00EC514A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Centro de Ciências Biológicas e da Saúde</w:t>
                      </w:r>
                    </w:p>
                    <w:p w:rsidR="003A36AF" w:rsidRPr="00EC514A" w:rsidRDefault="003A36AF" w:rsidP="003A36AF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r w:rsidRPr="00EC514A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Departamento de Oceanografia e Limnologia</w:t>
                      </w:r>
                    </w:p>
                    <w:p w:rsidR="003A36AF" w:rsidRPr="00EC514A" w:rsidRDefault="003A36AF" w:rsidP="003A36AF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r w:rsidRPr="00EC514A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Coordenação do Curso de Oceanografia Bacharelado</w:t>
                      </w:r>
                    </w:p>
                    <w:p w:rsidR="003A36AF" w:rsidRPr="00EC514A" w:rsidRDefault="003A36AF" w:rsidP="003A36AF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r w:rsidRPr="00EC514A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E-mail: oceanografia@ufma.br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75pt;margin-top:-77.6pt;width:640.4pt;height:140.85pt;z-index:-251658752;mso-position-horizontal-relative:text;mso-position-vertical-relative:text">
            <v:imagedata r:id="rId5" o:title=""/>
          </v:shape>
          <o:OLEObject Type="Embed" ProgID="CorelDRAW.Graphic.14" ShapeID="_x0000_s1026" DrawAspect="Content" ObjectID="_1592920802" r:id="rId6"/>
        </w:object>
      </w:r>
    </w:p>
    <w:p w:rsidR="003A36AF" w:rsidRDefault="003A36AF" w:rsidP="003A36AF">
      <w:pPr>
        <w:rPr>
          <w:rFonts w:ascii="Times New Roman" w:hAnsi="Times New Roman"/>
          <w:sz w:val="20"/>
          <w:szCs w:val="28"/>
        </w:rPr>
      </w:pPr>
    </w:p>
    <w:p w:rsidR="00D206A6" w:rsidRPr="003A36AF" w:rsidRDefault="00D206A6" w:rsidP="003A36AF">
      <w:pPr>
        <w:rPr>
          <w:rFonts w:ascii="Times New Roman" w:hAnsi="Times New Roman"/>
          <w:sz w:val="20"/>
          <w:szCs w:val="28"/>
        </w:rPr>
      </w:pPr>
    </w:p>
    <w:p w:rsidR="00D206A6" w:rsidRPr="003A36AF" w:rsidRDefault="00D256AA" w:rsidP="00D206A6">
      <w:pPr>
        <w:jc w:val="center"/>
        <w:rPr>
          <w:rFonts w:ascii="Arial Narrow" w:hAnsi="Arial Narrow"/>
          <w:b/>
          <w:sz w:val="32"/>
          <w:szCs w:val="32"/>
        </w:rPr>
      </w:pPr>
      <w:r w:rsidRPr="003A36AF">
        <w:rPr>
          <w:rFonts w:ascii="Arial Narrow" w:hAnsi="Arial Narrow"/>
          <w:b/>
          <w:sz w:val="32"/>
          <w:szCs w:val="32"/>
        </w:rPr>
        <w:t xml:space="preserve">Lista de </w:t>
      </w:r>
      <w:r w:rsidR="006353E8" w:rsidRPr="003A36AF">
        <w:rPr>
          <w:rFonts w:ascii="Arial Narrow" w:hAnsi="Arial Narrow"/>
          <w:b/>
          <w:sz w:val="32"/>
          <w:szCs w:val="32"/>
        </w:rPr>
        <w:t>F</w:t>
      </w:r>
      <w:r w:rsidR="002C0F6F" w:rsidRPr="003A36AF">
        <w:rPr>
          <w:rFonts w:ascii="Arial Narrow" w:hAnsi="Arial Narrow"/>
          <w:b/>
          <w:sz w:val="32"/>
          <w:szCs w:val="32"/>
        </w:rPr>
        <w:t>requência</w:t>
      </w:r>
    </w:p>
    <w:p w:rsidR="00D206A6" w:rsidRPr="003A36AF" w:rsidRDefault="00F97509" w:rsidP="006353E8">
      <w:pPr>
        <w:jc w:val="center"/>
        <w:rPr>
          <w:rFonts w:ascii="Arial Narrow" w:hAnsi="Arial Narrow"/>
          <w:b/>
          <w:sz w:val="32"/>
          <w:szCs w:val="32"/>
        </w:rPr>
      </w:pPr>
      <w:r w:rsidRPr="003A36AF">
        <w:rPr>
          <w:rFonts w:ascii="Arial Narrow" w:hAnsi="Arial Narrow"/>
          <w:b/>
          <w:sz w:val="32"/>
          <w:szCs w:val="32"/>
        </w:rPr>
        <w:t>Defesa Monografia</w:t>
      </w:r>
    </w:p>
    <w:p w:rsidR="009328A7" w:rsidRPr="003A36AF" w:rsidRDefault="009328A7" w:rsidP="006353E8">
      <w:pPr>
        <w:jc w:val="center"/>
        <w:rPr>
          <w:rFonts w:ascii="Arial Narrow" w:hAnsi="Arial Narrow"/>
        </w:rPr>
      </w:pPr>
    </w:p>
    <w:p w:rsidR="002C0F6F" w:rsidRPr="003A36AF" w:rsidRDefault="002C0F6F" w:rsidP="006353E8">
      <w:pPr>
        <w:jc w:val="center"/>
        <w:rPr>
          <w:rFonts w:ascii="Arial Narrow" w:hAnsi="Arial Narrow"/>
          <w:b/>
          <w:u w:val="single"/>
        </w:rPr>
      </w:pPr>
      <w:r w:rsidRPr="003A36AF">
        <w:rPr>
          <w:rFonts w:ascii="Arial Narrow" w:hAnsi="Arial Narrow"/>
          <w:b/>
        </w:rPr>
        <w:t xml:space="preserve">Data: </w:t>
      </w:r>
      <w:r w:rsidRPr="003A36AF">
        <w:rPr>
          <w:rFonts w:ascii="Arial Narrow" w:hAnsi="Arial Narrow"/>
          <w:b/>
          <w:u w:val="single"/>
        </w:rPr>
        <w:tab/>
      </w:r>
      <w:r w:rsidRPr="003A36AF">
        <w:rPr>
          <w:rFonts w:ascii="Arial Narrow" w:hAnsi="Arial Narrow"/>
          <w:b/>
          <w:u w:val="single"/>
        </w:rPr>
        <w:tab/>
        <w:t>/</w:t>
      </w:r>
      <w:r w:rsidRPr="003A36AF">
        <w:rPr>
          <w:rFonts w:ascii="Arial Narrow" w:hAnsi="Arial Narrow"/>
          <w:b/>
          <w:u w:val="single"/>
        </w:rPr>
        <w:tab/>
        <w:t>/</w:t>
      </w:r>
      <w:r w:rsidRPr="003A36AF">
        <w:rPr>
          <w:rFonts w:ascii="Arial Narrow" w:hAnsi="Arial Narrow"/>
          <w:b/>
          <w:u w:val="single"/>
        </w:rPr>
        <w:tab/>
      </w:r>
      <w:r w:rsidRPr="003A36AF">
        <w:rPr>
          <w:rFonts w:ascii="Arial Narrow" w:hAnsi="Arial Narrow"/>
          <w:b/>
        </w:rPr>
        <w:t xml:space="preserve"> Ano/Semestre: </w:t>
      </w:r>
      <w:r w:rsidRPr="003A36AF">
        <w:rPr>
          <w:rFonts w:ascii="Arial Narrow" w:hAnsi="Arial Narrow"/>
          <w:b/>
          <w:u w:val="single"/>
        </w:rPr>
        <w:tab/>
      </w:r>
      <w:r w:rsidRPr="003A36AF">
        <w:rPr>
          <w:rFonts w:ascii="Arial Narrow" w:hAnsi="Arial Narrow"/>
          <w:b/>
          <w:u w:val="single"/>
        </w:rPr>
        <w:tab/>
        <w:t>/</w:t>
      </w:r>
      <w:r w:rsidRPr="003A36AF">
        <w:rPr>
          <w:rFonts w:ascii="Arial Narrow" w:hAnsi="Arial Narrow"/>
          <w:b/>
          <w:u w:val="single"/>
        </w:rPr>
        <w:tab/>
      </w:r>
    </w:p>
    <w:p w:rsidR="002C0F6F" w:rsidRPr="003A36AF" w:rsidRDefault="002C0F6F" w:rsidP="002C0F6F">
      <w:pPr>
        <w:jc w:val="left"/>
        <w:rPr>
          <w:rFonts w:ascii="Arial Narrow" w:hAnsi="Arial Narrow"/>
        </w:rPr>
      </w:pPr>
    </w:p>
    <w:p w:rsidR="009F377D" w:rsidRPr="003A36AF" w:rsidRDefault="009F377D" w:rsidP="006353E8">
      <w:pPr>
        <w:jc w:val="center"/>
        <w:rPr>
          <w:rFonts w:ascii="Arial Narrow" w:hAnsi="Arial Narrow"/>
          <w:bCs/>
          <w:iCs/>
        </w:rPr>
      </w:pPr>
    </w:p>
    <w:p w:rsidR="00E75084" w:rsidRPr="003A36AF" w:rsidRDefault="002C0F6F" w:rsidP="003A36AF">
      <w:pPr>
        <w:rPr>
          <w:rFonts w:ascii="Arial Narrow" w:hAnsi="Arial Narrow"/>
          <w:b/>
          <w:bCs/>
          <w:iCs/>
          <w:u w:val="single"/>
        </w:rPr>
      </w:pPr>
      <w:r w:rsidRPr="003A36AF">
        <w:rPr>
          <w:rFonts w:ascii="Arial Narrow" w:hAnsi="Arial Narrow"/>
          <w:b/>
          <w:bCs/>
          <w:iCs/>
        </w:rPr>
        <w:t>T</w:t>
      </w:r>
      <w:r w:rsidR="003A36AF" w:rsidRPr="003A36AF">
        <w:rPr>
          <w:rFonts w:ascii="Arial Narrow" w:hAnsi="Arial Narrow"/>
          <w:b/>
          <w:bCs/>
          <w:iCs/>
        </w:rPr>
        <w:t>í</w:t>
      </w:r>
      <w:r w:rsidRPr="003A36AF">
        <w:rPr>
          <w:rFonts w:ascii="Arial Narrow" w:hAnsi="Arial Narrow"/>
          <w:b/>
          <w:bCs/>
          <w:iCs/>
        </w:rPr>
        <w:t>tulo</w:t>
      </w:r>
      <w:r w:rsidR="003A36AF" w:rsidRPr="003A36AF">
        <w:rPr>
          <w:rFonts w:ascii="Arial Narrow" w:hAnsi="Arial Narrow"/>
          <w:b/>
          <w:bCs/>
          <w:iCs/>
        </w:rPr>
        <w:t xml:space="preserve"> Monografia</w:t>
      </w:r>
      <w:r w:rsidRPr="003A36AF">
        <w:rPr>
          <w:rFonts w:ascii="Arial Narrow" w:hAnsi="Arial Narrow"/>
          <w:b/>
          <w:bCs/>
          <w:iCs/>
        </w:rPr>
        <w:t>:</w:t>
      </w:r>
      <w:r w:rsidR="003A36AF" w:rsidRPr="003A36AF">
        <w:rPr>
          <w:rFonts w:ascii="Arial Narrow" w:hAnsi="Arial Narrow"/>
          <w:b/>
          <w:bCs/>
          <w:iCs/>
        </w:rPr>
        <w:t xml:space="preserve"> </w:t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="003A36AF" w:rsidRPr="003A36AF">
        <w:rPr>
          <w:rFonts w:ascii="Arial Narrow" w:hAnsi="Arial Narrow"/>
          <w:b/>
          <w:bCs/>
          <w:iCs/>
          <w:u w:val="single"/>
        </w:rPr>
        <w:t>__</w:t>
      </w:r>
    </w:p>
    <w:p w:rsidR="00E75084" w:rsidRPr="003A36AF" w:rsidRDefault="00E75084" w:rsidP="002C0F6F">
      <w:pPr>
        <w:jc w:val="center"/>
        <w:rPr>
          <w:rFonts w:ascii="Arial Narrow" w:hAnsi="Arial Narrow"/>
          <w:b/>
          <w:bCs/>
          <w:iCs/>
          <w:u w:val="single"/>
        </w:rPr>
      </w:pPr>
    </w:p>
    <w:p w:rsidR="00E75084" w:rsidRPr="003A36AF" w:rsidRDefault="00E75084" w:rsidP="002C0F6F">
      <w:pPr>
        <w:jc w:val="center"/>
        <w:rPr>
          <w:rFonts w:ascii="Arial Narrow" w:hAnsi="Arial Narrow"/>
          <w:b/>
          <w:bCs/>
          <w:iCs/>
          <w:u w:val="single"/>
        </w:rPr>
      </w:pPr>
      <w:r w:rsidRPr="003A36AF">
        <w:rPr>
          <w:rFonts w:ascii="Arial Narrow" w:hAnsi="Arial Narrow"/>
          <w:b/>
          <w:bCs/>
          <w:iCs/>
          <w:u w:val="single"/>
        </w:rPr>
        <w:t>________________________________________________________________</w:t>
      </w:r>
      <w:r w:rsidR="003A36AF">
        <w:rPr>
          <w:rFonts w:ascii="Arial Narrow" w:hAnsi="Arial Narrow"/>
          <w:b/>
          <w:bCs/>
          <w:iCs/>
          <w:u w:val="single"/>
        </w:rPr>
        <w:t>____</w:t>
      </w:r>
      <w:r w:rsidRPr="003A36AF">
        <w:rPr>
          <w:rFonts w:ascii="Arial Narrow" w:hAnsi="Arial Narrow"/>
          <w:b/>
          <w:bCs/>
          <w:iCs/>
          <w:u w:val="single"/>
        </w:rPr>
        <w:t>_________</w:t>
      </w:r>
      <w:r w:rsidR="003A36AF" w:rsidRPr="003A36AF">
        <w:rPr>
          <w:rFonts w:ascii="Arial Narrow" w:hAnsi="Arial Narrow"/>
          <w:b/>
          <w:bCs/>
          <w:iCs/>
          <w:u w:val="single"/>
        </w:rPr>
        <w:t>_____________</w:t>
      </w:r>
      <w:r w:rsidRPr="003A36AF">
        <w:rPr>
          <w:rFonts w:ascii="Arial Narrow" w:hAnsi="Arial Narrow"/>
          <w:b/>
          <w:bCs/>
          <w:iCs/>
          <w:u w:val="single"/>
        </w:rPr>
        <w:t>___</w:t>
      </w:r>
    </w:p>
    <w:p w:rsidR="002C0F6F" w:rsidRPr="003A36AF" w:rsidRDefault="002C0F6F" w:rsidP="002C0F6F">
      <w:pPr>
        <w:jc w:val="center"/>
        <w:rPr>
          <w:rFonts w:ascii="Arial Narrow" w:hAnsi="Arial Narrow"/>
          <w:b/>
          <w:bCs/>
          <w:iCs/>
        </w:rPr>
      </w:pPr>
    </w:p>
    <w:p w:rsidR="00F552A8" w:rsidRPr="003A36AF" w:rsidRDefault="002C0F6F" w:rsidP="002C0F6F">
      <w:pPr>
        <w:jc w:val="center"/>
        <w:rPr>
          <w:rFonts w:ascii="Arial Narrow" w:hAnsi="Arial Narrow"/>
          <w:b/>
          <w:bCs/>
          <w:iCs/>
        </w:rPr>
      </w:pPr>
      <w:r w:rsidRPr="003A36AF">
        <w:rPr>
          <w:rFonts w:ascii="Arial Narrow" w:hAnsi="Arial Narrow"/>
          <w:b/>
          <w:bCs/>
          <w:iCs/>
        </w:rPr>
        <w:t>Aluno</w:t>
      </w:r>
      <w:r w:rsidR="003A36AF" w:rsidRPr="003A36AF">
        <w:rPr>
          <w:rFonts w:ascii="Arial Narrow" w:hAnsi="Arial Narrow"/>
          <w:b/>
          <w:bCs/>
          <w:iCs/>
        </w:rPr>
        <w:t>(a)</w:t>
      </w:r>
      <w:r w:rsidRPr="003A36AF">
        <w:rPr>
          <w:rFonts w:ascii="Arial Narrow" w:hAnsi="Arial Narrow"/>
          <w:b/>
          <w:bCs/>
          <w:iCs/>
        </w:rPr>
        <w:t>:</w:t>
      </w:r>
      <w:r w:rsidR="003A36AF" w:rsidRPr="003A36AF">
        <w:rPr>
          <w:rFonts w:ascii="Arial Narrow" w:hAnsi="Arial Narrow"/>
          <w:b/>
          <w:bCs/>
          <w:iCs/>
        </w:rPr>
        <w:t xml:space="preserve"> </w:t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</w:r>
      <w:r w:rsidRPr="003A36AF">
        <w:rPr>
          <w:rFonts w:ascii="Arial Narrow" w:hAnsi="Arial Narrow"/>
          <w:b/>
          <w:bCs/>
          <w:iCs/>
          <w:u w:val="single"/>
        </w:rPr>
        <w:tab/>
        <w:t>.</w:t>
      </w:r>
    </w:p>
    <w:p w:rsidR="00C85DE1" w:rsidRPr="003A36AF" w:rsidRDefault="00C85DE1" w:rsidP="00C85DE1">
      <w:pPr>
        <w:rPr>
          <w:rFonts w:ascii="Arial Narrow" w:hAnsi="Arial Narrow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98"/>
        <w:gridCol w:w="5199"/>
      </w:tblGrid>
      <w:tr w:rsidR="00965CC8" w:rsidRPr="002C0F6F" w:rsidTr="00965CC8">
        <w:tc>
          <w:tcPr>
            <w:tcW w:w="5198" w:type="dxa"/>
          </w:tcPr>
          <w:p w:rsidR="00965CC8" w:rsidRPr="006B36AF" w:rsidRDefault="00965CC8" w:rsidP="00D910D5">
            <w:pPr>
              <w:spacing w:before="120" w:line="276" w:lineRule="auto"/>
              <w:jc w:val="center"/>
              <w:rPr>
                <w:rFonts w:ascii="Times New Roman" w:hAnsi="Times New Roman"/>
                <w:b/>
              </w:rPr>
            </w:pPr>
            <w:r w:rsidRPr="006B36AF">
              <w:rPr>
                <w:rFonts w:ascii="Times New Roman" w:hAnsi="Times New Roman"/>
                <w:b/>
              </w:rPr>
              <w:t>NOME</w:t>
            </w:r>
            <w:r w:rsidR="00A66D1E" w:rsidRPr="006B36AF">
              <w:rPr>
                <w:rFonts w:ascii="Times New Roman" w:hAnsi="Times New Roman"/>
                <w:b/>
              </w:rPr>
              <w:t xml:space="preserve"> COMPLETO</w:t>
            </w:r>
          </w:p>
        </w:tc>
        <w:tc>
          <w:tcPr>
            <w:tcW w:w="5199" w:type="dxa"/>
          </w:tcPr>
          <w:p w:rsidR="00965CC8" w:rsidRPr="006B36AF" w:rsidRDefault="00965CC8" w:rsidP="00D910D5">
            <w:pPr>
              <w:spacing w:before="120" w:line="276" w:lineRule="auto"/>
              <w:jc w:val="center"/>
              <w:rPr>
                <w:rFonts w:ascii="Times New Roman" w:hAnsi="Times New Roman"/>
                <w:b/>
              </w:rPr>
            </w:pPr>
            <w:r w:rsidRPr="006B36AF">
              <w:rPr>
                <w:rFonts w:ascii="Times New Roman" w:hAnsi="Times New Roman"/>
                <w:b/>
              </w:rPr>
              <w:t>ASSINATURA</w:t>
            </w:r>
          </w:p>
        </w:tc>
      </w:tr>
      <w:tr w:rsidR="00965CC8" w:rsidRPr="002C0F6F" w:rsidTr="006B36AF">
        <w:trPr>
          <w:trHeight w:val="437"/>
        </w:trPr>
        <w:tc>
          <w:tcPr>
            <w:tcW w:w="5198" w:type="dxa"/>
          </w:tcPr>
          <w:p w:rsidR="00965CC8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01.</w:t>
            </w:r>
          </w:p>
        </w:tc>
        <w:tc>
          <w:tcPr>
            <w:tcW w:w="5199" w:type="dxa"/>
          </w:tcPr>
          <w:p w:rsidR="00965CC8" w:rsidRPr="002C0F6F" w:rsidRDefault="00965CC8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7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02.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8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03.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7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04.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7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05.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8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06.</w:t>
            </w:r>
            <w:bookmarkStart w:id="0" w:name="_GoBack"/>
            <w:bookmarkEnd w:id="0"/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7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07.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7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08.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8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09.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7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10.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7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11.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8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12.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7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13.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7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14.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8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15.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7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16.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8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17.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7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18.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7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19.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8"/>
        </w:trPr>
        <w:tc>
          <w:tcPr>
            <w:tcW w:w="5198" w:type="dxa"/>
          </w:tcPr>
          <w:p w:rsidR="00D206A6" w:rsidRPr="002C0F6F" w:rsidRDefault="005C6640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lastRenderedPageBreak/>
              <w:t>20.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7"/>
        </w:trPr>
        <w:tc>
          <w:tcPr>
            <w:tcW w:w="5198" w:type="dxa"/>
          </w:tcPr>
          <w:p w:rsidR="00D206A6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21.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7"/>
        </w:trPr>
        <w:tc>
          <w:tcPr>
            <w:tcW w:w="5198" w:type="dxa"/>
          </w:tcPr>
          <w:p w:rsidR="00D206A6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22.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8"/>
        </w:trPr>
        <w:tc>
          <w:tcPr>
            <w:tcW w:w="5198" w:type="dxa"/>
          </w:tcPr>
          <w:p w:rsidR="00D206A6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23.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7"/>
        </w:trPr>
        <w:tc>
          <w:tcPr>
            <w:tcW w:w="5198" w:type="dxa"/>
          </w:tcPr>
          <w:p w:rsidR="00D206A6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24.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7"/>
        </w:trPr>
        <w:tc>
          <w:tcPr>
            <w:tcW w:w="5198" w:type="dxa"/>
          </w:tcPr>
          <w:p w:rsidR="00D206A6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25.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206A6" w:rsidRPr="002C0F6F" w:rsidTr="006B36AF">
        <w:trPr>
          <w:trHeight w:val="438"/>
        </w:trPr>
        <w:tc>
          <w:tcPr>
            <w:tcW w:w="5198" w:type="dxa"/>
          </w:tcPr>
          <w:p w:rsidR="00D206A6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26.</w:t>
            </w:r>
          </w:p>
        </w:tc>
        <w:tc>
          <w:tcPr>
            <w:tcW w:w="5199" w:type="dxa"/>
          </w:tcPr>
          <w:p w:rsidR="00D206A6" w:rsidRPr="002C0F6F" w:rsidRDefault="00D206A6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7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27.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7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28.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8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29.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7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30.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8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31.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7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32.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7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33.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8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34.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7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35.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7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36.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8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37.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7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38.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7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39.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8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40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7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41.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7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42.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8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43.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7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44.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  <w:tr w:rsidR="00D910D5" w:rsidRPr="002C0F6F" w:rsidTr="006B36AF">
        <w:trPr>
          <w:trHeight w:val="438"/>
        </w:trPr>
        <w:tc>
          <w:tcPr>
            <w:tcW w:w="5198" w:type="dxa"/>
          </w:tcPr>
          <w:p w:rsidR="00D910D5" w:rsidRPr="002C0F6F" w:rsidRDefault="00D910D5" w:rsidP="006B36AF">
            <w:pPr>
              <w:spacing w:before="120"/>
              <w:rPr>
                <w:rFonts w:ascii="Times New Roman" w:hAnsi="Times New Roman"/>
              </w:rPr>
            </w:pPr>
            <w:r w:rsidRPr="002C0F6F">
              <w:rPr>
                <w:rFonts w:ascii="Times New Roman" w:hAnsi="Times New Roman"/>
              </w:rPr>
              <w:t>45.</w:t>
            </w:r>
          </w:p>
        </w:tc>
        <w:tc>
          <w:tcPr>
            <w:tcW w:w="5199" w:type="dxa"/>
          </w:tcPr>
          <w:p w:rsidR="00D910D5" w:rsidRPr="002C0F6F" w:rsidRDefault="00D910D5" w:rsidP="006B36AF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</w:tr>
    </w:tbl>
    <w:p w:rsidR="00D910D5" w:rsidRPr="002C0F6F" w:rsidRDefault="00D910D5" w:rsidP="00D910D5">
      <w:pPr>
        <w:rPr>
          <w:rFonts w:ascii="Times New Roman" w:hAnsi="Times New Roman"/>
          <w:sz w:val="28"/>
          <w:szCs w:val="28"/>
        </w:rPr>
      </w:pPr>
    </w:p>
    <w:sectPr w:rsidR="00D910D5" w:rsidRPr="002C0F6F" w:rsidSect="00D910D5">
      <w:pgSz w:w="12242" w:h="15842" w:code="1"/>
      <w:pgMar w:top="1560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26A0"/>
    <w:rsid w:val="0005755A"/>
    <w:rsid w:val="000D2790"/>
    <w:rsid w:val="000D3300"/>
    <w:rsid w:val="00106610"/>
    <w:rsid w:val="001A7D7B"/>
    <w:rsid w:val="001B60EC"/>
    <w:rsid w:val="001C0DF8"/>
    <w:rsid w:val="00236D59"/>
    <w:rsid w:val="002C0F6F"/>
    <w:rsid w:val="002E0E09"/>
    <w:rsid w:val="002F201A"/>
    <w:rsid w:val="00351468"/>
    <w:rsid w:val="003A36AF"/>
    <w:rsid w:val="004216A4"/>
    <w:rsid w:val="004B44B5"/>
    <w:rsid w:val="005430FC"/>
    <w:rsid w:val="005A4986"/>
    <w:rsid w:val="005A7FB2"/>
    <w:rsid w:val="005C6640"/>
    <w:rsid w:val="006353E8"/>
    <w:rsid w:val="0064056E"/>
    <w:rsid w:val="006515DF"/>
    <w:rsid w:val="006B36AF"/>
    <w:rsid w:val="00703038"/>
    <w:rsid w:val="00725D77"/>
    <w:rsid w:val="00763C0F"/>
    <w:rsid w:val="007645BF"/>
    <w:rsid w:val="007F29F0"/>
    <w:rsid w:val="00893A00"/>
    <w:rsid w:val="008A2B22"/>
    <w:rsid w:val="008A3AAC"/>
    <w:rsid w:val="008A3DD7"/>
    <w:rsid w:val="008A6D01"/>
    <w:rsid w:val="008E6C04"/>
    <w:rsid w:val="008F3612"/>
    <w:rsid w:val="009207D3"/>
    <w:rsid w:val="009328A7"/>
    <w:rsid w:val="00965CC8"/>
    <w:rsid w:val="009808F7"/>
    <w:rsid w:val="009B6344"/>
    <w:rsid w:val="009F377D"/>
    <w:rsid w:val="00A54F48"/>
    <w:rsid w:val="00A66D1E"/>
    <w:rsid w:val="00A72809"/>
    <w:rsid w:val="00AF7896"/>
    <w:rsid w:val="00B70930"/>
    <w:rsid w:val="00B97A5D"/>
    <w:rsid w:val="00C43410"/>
    <w:rsid w:val="00C72FCB"/>
    <w:rsid w:val="00C85DE1"/>
    <w:rsid w:val="00CB09DC"/>
    <w:rsid w:val="00CE7C33"/>
    <w:rsid w:val="00CF61F1"/>
    <w:rsid w:val="00D206A6"/>
    <w:rsid w:val="00D256AA"/>
    <w:rsid w:val="00D40A08"/>
    <w:rsid w:val="00D46BAD"/>
    <w:rsid w:val="00D5067D"/>
    <w:rsid w:val="00D653CB"/>
    <w:rsid w:val="00D910D5"/>
    <w:rsid w:val="00D926A0"/>
    <w:rsid w:val="00E2264A"/>
    <w:rsid w:val="00E71EEE"/>
    <w:rsid w:val="00E75084"/>
    <w:rsid w:val="00E92B60"/>
    <w:rsid w:val="00F00077"/>
    <w:rsid w:val="00F112A4"/>
    <w:rsid w:val="00F40046"/>
    <w:rsid w:val="00F552A8"/>
    <w:rsid w:val="00F97509"/>
    <w:rsid w:val="00FA7026"/>
    <w:rsid w:val="00FE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E33498B"/>
  <w15:docId w15:val="{464DC8D7-8CBB-43F6-A44E-595D724C2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5DE1"/>
    <w:pPr>
      <w:jc w:val="both"/>
    </w:pPr>
    <w:rPr>
      <w:rFonts w:ascii="Arial" w:hAnsi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92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A6D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6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androcampos\Desktop\Coordena&#231;&#227;o%20de%20Oceanografia\2013\MEMOS\MEMO_006.2013.DEOAC_MOBILIDADEDE%20INTERNACIONAL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C6B37-2CA6-45D3-A139-C06BF34B3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MEMO_006.2013.DEOAC_MOBILIDADEDE INTERNACIONAL</Template>
  <TotalTime>221</TotalTime>
  <Pages>2</Pages>
  <Words>82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CENTRO DE CIÊNCIAS BIOLÓGICAS E DA SAÚDE</vt:lpstr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DE CIÊNCIAS BIOLÓGICAS E DA SAÚDE</dc:title>
  <dc:creator>i</dc:creator>
  <cp:lastModifiedBy>UFMA</cp:lastModifiedBy>
  <cp:revision>10</cp:revision>
  <cp:lastPrinted>2018-07-12T12:58:00Z</cp:lastPrinted>
  <dcterms:created xsi:type="dcterms:W3CDTF">2017-03-13T18:08:00Z</dcterms:created>
  <dcterms:modified xsi:type="dcterms:W3CDTF">2018-07-12T20:14:00Z</dcterms:modified>
</cp:coreProperties>
</file>